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26B" w:rsidRDefault="00CB426B" w:rsidP="002315A0">
      <w:pPr>
        <w:jc w:val="center"/>
      </w:pPr>
      <w:r w:rsidRPr="00126E35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79.25pt;height:88.5pt;visibility:visible">
            <v:imagedata r:id="rId4" o:title=""/>
          </v:shape>
        </w:pict>
      </w:r>
    </w:p>
    <w:p w:rsidR="00CB426B" w:rsidRPr="00B22DA1" w:rsidRDefault="00CB426B" w:rsidP="002315A0">
      <w:pPr>
        <w:spacing w:line="240" w:lineRule="auto"/>
        <w:ind w:left="3540" w:firstLine="708"/>
        <w:jc w:val="both"/>
        <w:rPr>
          <w:rFonts w:cs="Calibri"/>
          <w:sz w:val="20"/>
          <w:szCs w:val="20"/>
        </w:rPr>
      </w:pPr>
    </w:p>
    <w:p w:rsidR="00CB426B" w:rsidRPr="00B22DA1" w:rsidRDefault="00CB426B" w:rsidP="00E86D45">
      <w:pPr>
        <w:rPr>
          <w:rFonts w:ascii="Verdana" w:hAnsi="Verdana"/>
          <w:sz w:val="20"/>
          <w:szCs w:val="20"/>
        </w:rPr>
      </w:pPr>
      <w:r w:rsidRPr="00B22DA1">
        <w:rPr>
          <w:rFonts w:cs="Calibri"/>
          <w:sz w:val="20"/>
          <w:szCs w:val="20"/>
        </w:rPr>
        <w:t xml:space="preserve"> </w:t>
      </w:r>
      <w:r w:rsidRPr="00B22DA1">
        <w:rPr>
          <w:rFonts w:ascii="Verdana" w:hAnsi="Verdana"/>
          <w:sz w:val="20"/>
          <w:szCs w:val="20"/>
        </w:rPr>
        <w:t>Io sottoscritto …………………………………………………………………………..…………………………………..</w:t>
      </w:r>
    </w:p>
    <w:p w:rsidR="00CB426B" w:rsidRPr="00B22DA1" w:rsidRDefault="00CB426B" w:rsidP="00E86D45">
      <w:pPr>
        <w:rPr>
          <w:rFonts w:ascii="Verdana" w:hAnsi="Verdana"/>
          <w:sz w:val="20"/>
          <w:szCs w:val="20"/>
        </w:rPr>
      </w:pPr>
      <w:r w:rsidRPr="00B22DA1">
        <w:rPr>
          <w:rFonts w:ascii="Verdana" w:hAnsi="Verdana"/>
          <w:sz w:val="20"/>
          <w:szCs w:val="20"/>
        </w:rPr>
        <w:t>Titolare/Legale Rapp. dell’azienda ……………………………………………………………………..…………..</w:t>
      </w:r>
    </w:p>
    <w:p w:rsidR="00CB426B" w:rsidRPr="00B22DA1" w:rsidRDefault="00CB426B" w:rsidP="00B22DA1">
      <w:pPr>
        <w:rPr>
          <w:rFonts w:ascii="Verdana" w:hAnsi="Verdana"/>
          <w:b/>
          <w:sz w:val="20"/>
          <w:szCs w:val="20"/>
        </w:rPr>
      </w:pPr>
      <w:r w:rsidRPr="00B22DA1">
        <w:rPr>
          <w:rFonts w:ascii="Verdana" w:hAnsi="Verdana"/>
          <w:b/>
          <w:sz w:val="20"/>
          <w:szCs w:val="20"/>
        </w:rPr>
        <w:t xml:space="preserve">esercente l’attività prevalente di commercio al dettaglio o Pubblico esercizio </w:t>
      </w:r>
      <w:r>
        <w:rPr>
          <w:rFonts w:ascii="Verdana" w:hAnsi="Verdana"/>
          <w:b/>
          <w:sz w:val="20"/>
          <w:szCs w:val="20"/>
        </w:rPr>
        <w:t>(il codice di attività  deve essere compreso tra quelli indicati a bando)</w:t>
      </w:r>
    </w:p>
    <w:p w:rsidR="00CB426B" w:rsidRDefault="00CB426B" w:rsidP="00E86D45">
      <w:pPr>
        <w:rPr>
          <w:rFonts w:ascii="Verdana" w:hAnsi="Verdana"/>
          <w:sz w:val="20"/>
          <w:szCs w:val="20"/>
        </w:rPr>
      </w:pPr>
    </w:p>
    <w:p w:rsidR="00CB426B" w:rsidRPr="00B22DA1" w:rsidRDefault="00CB426B" w:rsidP="00E86D45">
      <w:pPr>
        <w:rPr>
          <w:rFonts w:ascii="Verdana" w:hAnsi="Verdana"/>
          <w:sz w:val="20"/>
          <w:szCs w:val="20"/>
        </w:rPr>
      </w:pPr>
      <w:r w:rsidRPr="00B22DA1">
        <w:rPr>
          <w:rFonts w:ascii="Verdana" w:hAnsi="Verdana"/>
          <w:sz w:val="20"/>
          <w:szCs w:val="20"/>
        </w:rPr>
        <w:t>Con sede in (comune) ……………………………………. Via/Piazza …………………………..……………….</w:t>
      </w:r>
    </w:p>
    <w:p w:rsidR="00CB426B" w:rsidRPr="00B22DA1" w:rsidRDefault="00CB426B" w:rsidP="00E86D45">
      <w:pPr>
        <w:rPr>
          <w:rFonts w:ascii="Verdana" w:hAnsi="Verdana"/>
          <w:sz w:val="20"/>
          <w:szCs w:val="20"/>
        </w:rPr>
      </w:pPr>
      <w:r w:rsidRPr="00B22DA1">
        <w:rPr>
          <w:rFonts w:ascii="Verdana" w:hAnsi="Verdana"/>
          <w:sz w:val="20"/>
          <w:szCs w:val="20"/>
        </w:rPr>
        <w:t>Tel ………………………………… Fax …………………………….……. E-mail …………………………………………</w:t>
      </w:r>
    </w:p>
    <w:p w:rsidR="00CB426B" w:rsidRPr="00B22DA1" w:rsidRDefault="00CB426B" w:rsidP="00E86D45">
      <w:pPr>
        <w:rPr>
          <w:rFonts w:ascii="Verdana" w:hAnsi="Verdana"/>
          <w:sz w:val="20"/>
          <w:szCs w:val="20"/>
        </w:rPr>
      </w:pPr>
    </w:p>
    <w:p w:rsidR="00CB426B" w:rsidRPr="00B22DA1" w:rsidRDefault="00CB426B" w:rsidP="00E86D45">
      <w:pPr>
        <w:jc w:val="center"/>
        <w:rPr>
          <w:rFonts w:ascii="Verdana" w:hAnsi="Verdana"/>
          <w:b/>
          <w:sz w:val="20"/>
          <w:szCs w:val="20"/>
        </w:rPr>
      </w:pPr>
      <w:r w:rsidRPr="00B22DA1">
        <w:rPr>
          <w:rFonts w:ascii="Verdana" w:hAnsi="Verdana"/>
          <w:b/>
          <w:sz w:val="20"/>
          <w:szCs w:val="20"/>
        </w:rPr>
        <w:t>HO IN PREVISIONE I SEGUENTI INVESTIMENTI</w:t>
      </w:r>
    </w:p>
    <w:p w:rsidR="00CB426B" w:rsidRPr="00871E6A" w:rsidRDefault="00CB426B" w:rsidP="00871E6A">
      <w:pPr>
        <w:jc w:val="center"/>
        <w:rPr>
          <w:rFonts w:ascii="Verdana" w:hAnsi="Verdana"/>
          <w:b/>
          <w:sz w:val="20"/>
          <w:szCs w:val="20"/>
        </w:rPr>
      </w:pPr>
      <w:r w:rsidRPr="00B22DA1">
        <w:rPr>
          <w:rFonts w:ascii="Verdana" w:hAnsi="Verdana"/>
          <w:b/>
          <w:sz w:val="20"/>
          <w:szCs w:val="20"/>
        </w:rPr>
        <w:t xml:space="preserve"> REALIZZABILI (FATTURA PAGATA) NEL PERIODO</w:t>
      </w:r>
      <w:r>
        <w:rPr>
          <w:rFonts w:ascii="Verdana" w:hAnsi="Verdana"/>
          <w:b/>
          <w:sz w:val="20"/>
          <w:szCs w:val="20"/>
        </w:rPr>
        <w:t xml:space="preserve"> </w:t>
      </w:r>
      <w:r w:rsidRPr="00B22DA1">
        <w:rPr>
          <w:rFonts w:ascii="Verdana" w:hAnsi="Verdana"/>
          <w:b/>
          <w:sz w:val="20"/>
          <w:szCs w:val="20"/>
        </w:rPr>
        <w:t>4 Aprile 2014/31 Dicembre 2015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"/>
        <w:gridCol w:w="6521"/>
        <w:gridCol w:w="2545"/>
      </w:tblGrid>
      <w:tr w:rsidR="00CB426B" w:rsidRPr="003B5D77" w:rsidTr="003B5D77">
        <w:tc>
          <w:tcPr>
            <w:tcW w:w="562" w:type="dxa"/>
          </w:tcPr>
          <w:p w:rsidR="00CB426B" w:rsidRPr="003B5D77" w:rsidRDefault="00CB426B" w:rsidP="003B5D77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  <w:tc>
          <w:tcPr>
            <w:tcW w:w="6521" w:type="dxa"/>
          </w:tcPr>
          <w:p w:rsidR="00CB426B" w:rsidRPr="003B5D77" w:rsidRDefault="00CB426B" w:rsidP="003B5D77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Tipo di investimento</w:t>
            </w:r>
          </w:p>
        </w:tc>
        <w:tc>
          <w:tcPr>
            <w:tcW w:w="2545" w:type="dxa"/>
          </w:tcPr>
          <w:p w:rsidR="00CB426B" w:rsidRPr="003B5D77" w:rsidRDefault="00CB426B" w:rsidP="003B5D77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Ammontare</w:t>
            </w:r>
          </w:p>
          <w:p w:rsidR="00CB426B" w:rsidRPr="003B5D77" w:rsidRDefault="00CB426B" w:rsidP="003B5D77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previsto</w:t>
            </w:r>
          </w:p>
        </w:tc>
      </w:tr>
      <w:tr w:rsidR="00CB426B" w:rsidRPr="003B5D77" w:rsidTr="003B5D77">
        <w:tc>
          <w:tcPr>
            <w:tcW w:w="562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sym w:font="Wingdings" w:char="F06F"/>
            </w:r>
          </w:p>
        </w:tc>
        <w:tc>
          <w:tcPr>
            <w:tcW w:w="6521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LAVORI ED OPERE EDILI PER LA SISTEMAZIONE DI FACCIATE E FRONTI STRADA PERTINENTI AD ATTIVITA’ COMMERCIALI E TURISTICHE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  <w:tc>
          <w:tcPr>
            <w:tcW w:w="2545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€ ………………………………</w:t>
            </w:r>
          </w:p>
        </w:tc>
      </w:tr>
      <w:tr w:rsidR="00CB426B" w:rsidRPr="003B5D77" w:rsidTr="003B5D77">
        <w:tc>
          <w:tcPr>
            <w:tcW w:w="562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sym w:font="Wingdings" w:char="F06F"/>
            </w:r>
          </w:p>
        </w:tc>
        <w:tc>
          <w:tcPr>
            <w:tcW w:w="6521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SPESE PER L’ACQUISTO DI SISTEMI E TECNOLOGIE DIGITALI PER LA PROMOZIONE E LA VENDITA ONLINE DI PRODOTTI E SERVIZI, PER LA GESTIONE DELLE PRENOTAZIONI E DELLA PROMOZIONE DELL’OFFERTA TURISTICA E COMMERCIALE, SISTEMI DI DATA ANALYTICS PER CONOSCERE IL COMPORTAMENTO DEI CLIENTI;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  <w:tc>
          <w:tcPr>
            <w:tcW w:w="2545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€ ………………………………</w:t>
            </w:r>
          </w:p>
        </w:tc>
      </w:tr>
      <w:tr w:rsidR="00CB426B" w:rsidRPr="003B5D77" w:rsidTr="003B5D77">
        <w:tc>
          <w:tcPr>
            <w:tcW w:w="562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sym w:font="Wingdings" w:char="F06F"/>
            </w:r>
          </w:p>
        </w:tc>
        <w:tc>
          <w:tcPr>
            <w:tcW w:w="6521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SISTEMI DI WEB MARKETING, VETRINE INTERATTIVE, ESPOSITORI INNOVATIVI, INTERFACCE, VETROFANIE, TOTEM E SMART POSTER CON TAG NFC,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  <w:tc>
          <w:tcPr>
            <w:tcW w:w="2545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€ ………………………………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</w:tr>
      <w:tr w:rsidR="00CB426B" w:rsidRPr="003B5D77" w:rsidTr="003B5D77">
        <w:tc>
          <w:tcPr>
            <w:tcW w:w="562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sym w:font="Wingdings" w:char="F06F"/>
            </w:r>
          </w:p>
        </w:tc>
        <w:tc>
          <w:tcPr>
            <w:tcW w:w="6521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 xml:space="preserve">SISTEMI DINAMICI GESTITI DA SOFTWARE DI FIDELIZZAZIONE DELLA CLIENTELA E DI VIP TREATMENT, SISTEMI REALTIME MARKETPLACE LAST MINUTE E DI MARKETING DI PROSSIMITA’; 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  <w:tc>
          <w:tcPr>
            <w:tcW w:w="2545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€ ………………………………</w:t>
            </w:r>
          </w:p>
        </w:tc>
      </w:tr>
      <w:tr w:rsidR="00CB426B" w:rsidRPr="003B5D77" w:rsidTr="003B5D77">
        <w:tc>
          <w:tcPr>
            <w:tcW w:w="562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sym w:font="Wingdings" w:char="F06F"/>
            </w:r>
          </w:p>
        </w:tc>
        <w:tc>
          <w:tcPr>
            <w:tcW w:w="6521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SISTEMI INNOVATIVI PER LA SICUREZZA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  <w:tc>
          <w:tcPr>
            <w:tcW w:w="2545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€ ………………………………</w:t>
            </w:r>
          </w:p>
        </w:tc>
      </w:tr>
      <w:tr w:rsidR="00CB426B" w:rsidRPr="003B5D77" w:rsidTr="003B5D77">
        <w:tc>
          <w:tcPr>
            <w:tcW w:w="562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sym w:font="Wingdings" w:char="F06F"/>
            </w:r>
          </w:p>
        </w:tc>
        <w:tc>
          <w:tcPr>
            <w:tcW w:w="6521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ALTRO ………………………………………………………………………………………………….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  <w:tc>
          <w:tcPr>
            <w:tcW w:w="2545" w:type="dxa"/>
          </w:tcPr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  <w:r w:rsidRPr="003B5D77">
              <w:rPr>
                <w:rFonts w:ascii="Verdana" w:hAnsi="Verdana"/>
                <w:sz w:val="18"/>
                <w:szCs w:val="18"/>
                <w:lang w:eastAsia="it-IT"/>
              </w:rPr>
              <w:t>€ ………………………………</w:t>
            </w:r>
          </w:p>
          <w:p w:rsidR="00CB426B" w:rsidRPr="003B5D77" w:rsidRDefault="00CB426B" w:rsidP="003B5D77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it-IT"/>
              </w:rPr>
            </w:pPr>
          </w:p>
        </w:tc>
      </w:tr>
    </w:tbl>
    <w:p w:rsidR="00CB426B" w:rsidRPr="00B22DA1" w:rsidRDefault="00CB426B" w:rsidP="00E86D45">
      <w:pPr>
        <w:rPr>
          <w:rFonts w:ascii="Verdana" w:hAnsi="Verdana"/>
          <w:b/>
          <w:sz w:val="18"/>
          <w:szCs w:val="18"/>
        </w:rPr>
      </w:pPr>
    </w:p>
    <w:p w:rsidR="00CB426B" w:rsidRDefault="00CB426B" w:rsidP="00984E8B">
      <w:pPr>
        <w:jc w:val="center"/>
        <w:rPr>
          <w:rFonts w:ascii="Verdana" w:hAnsi="Verdana"/>
          <w:b/>
          <w:sz w:val="20"/>
          <w:szCs w:val="20"/>
        </w:rPr>
      </w:pPr>
      <w:r w:rsidRPr="00B22DA1">
        <w:rPr>
          <w:rFonts w:ascii="Verdana" w:hAnsi="Verdana"/>
          <w:b/>
          <w:sz w:val="20"/>
          <w:szCs w:val="20"/>
        </w:rPr>
        <w:t>NON SONO AMMESSI PAGAMENTI IN CONTANTI</w:t>
      </w:r>
    </w:p>
    <w:p w:rsidR="00CB426B" w:rsidRPr="00AB4718" w:rsidRDefault="00CB426B" w:rsidP="00984E8B">
      <w:pPr>
        <w:jc w:val="center"/>
        <w:rPr>
          <w:rFonts w:ascii="Verdana" w:hAnsi="Verdana"/>
          <w:b/>
          <w:sz w:val="16"/>
          <w:szCs w:val="16"/>
        </w:rPr>
      </w:pPr>
    </w:p>
    <w:p w:rsidR="00CB426B" w:rsidRPr="00984E8B" w:rsidRDefault="00CB426B" w:rsidP="00984E8B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Data</w:t>
      </w:r>
      <w:r w:rsidRPr="00CE1EDB">
        <w:rPr>
          <w:rFonts w:ascii="Verdana" w:hAnsi="Verdana"/>
          <w:sz w:val="16"/>
          <w:szCs w:val="16"/>
        </w:rPr>
        <w:t>, ………………..……..</w:t>
      </w:r>
      <w:r w:rsidRPr="00CE1EDB">
        <w:rPr>
          <w:rFonts w:ascii="Verdana" w:hAnsi="Verdana"/>
          <w:sz w:val="16"/>
          <w:szCs w:val="16"/>
        </w:rPr>
        <w:tab/>
      </w:r>
      <w:r w:rsidRPr="00CE1EDB">
        <w:rPr>
          <w:rFonts w:ascii="Verdana" w:hAnsi="Verdana"/>
          <w:sz w:val="16"/>
          <w:szCs w:val="16"/>
        </w:rPr>
        <w:tab/>
      </w:r>
      <w:r w:rsidRPr="00CE1EDB">
        <w:rPr>
          <w:rFonts w:ascii="Verdana" w:hAnsi="Verdana"/>
          <w:sz w:val="16"/>
          <w:szCs w:val="16"/>
        </w:rPr>
        <w:tab/>
      </w:r>
      <w:r w:rsidRPr="00CE1EDB">
        <w:rPr>
          <w:rFonts w:ascii="Verdana" w:hAnsi="Verdana"/>
          <w:sz w:val="16"/>
          <w:szCs w:val="16"/>
        </w:rPr>
        <w:tab/>
      </w:r>
      <w:r w:rsidRPr="00CE1EDB"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 w:rsidRPr="00CE1EDB">
        <w:rPr>
          <w:rFonts w:ascii="Verdana" w:hAnsi="Verdana"/>
          <w:sz w:val="16"/>
          <w:szCs w:val="16"/>
        </w:rPr>
        <w:t>Firma …………………………………………</w:t>
      </w:r>
    </w:p>
    <w:p w:rsidR="00CB426B" w:rsidRPr="00871E6A" w:rsidRDefault="00CB426B" w:rsidP="00871E6A">
      <w:pPr>
        <w:jc w:val="center"/>
        <w:rPr>
          <w:rFonts w:ascii="Verdana" w:hAnsi="Verdana"/>
          <w:b/>
          <w:sz w:val="20"/>
          <w:szCs w:val="20"/>
        </w:rPr>
      </w:pPr>
      <w:r w:rsidRPr="00B22DA1">
        <w:rPr>
          <w:rFonts w:ascii="Verdana" w:hAnsi="Verdana"/>
          <w:b/>
          <w:sz w:val="20"/>
          <w:szCs w:val="20"/>
        </w:rPr>
        <w:t>INVIARE VIA EMAIL A</w:t>
      </w:r>
      <w:r>
        <w:rPr>
          <w:rFonts w:ascii="Verdana" w:hAnsi="Verdana"/>
          <w:b/>
          <w:sz w:val="20"/>
          <w:szCs w:val="20"/>
        </w:rPr>
        <w:t xml:space="preserve">:   </w:t>
      </w:r>
      <w:r w:rsidRPr="00B22DA1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anagrafe</w:t>
      </w:r>
      <w:bookmarkStart w:id="0" w:name="_GoBack"/>
      <w:bookmarkEnd w:id="0"/>
      <w:r w:rsidRPr="0017790B">
        <w:rPr>
          <w:rFonts w:ascii="Verdana" w:hAnsi="Verdana"/>
          <w:b/>
          <w:sz w:val="20"/>
          <w:szCs w:val="20"/>
          <w:u w:val="single"/>
        </w:rPr>
        <w:t>@comune.solbateolona.va.it</w:t>
      </w:r>
    </w:p>
    <w:sectPr w:rsidR="00CB426B" w:rsidRPr="00871E6A" w:rsidSect="00E349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A84"/>
    <w:rsid w:val="00126E35"/>
    <w:rsid w:val="0017790B"/>
    <w:rsid w:val="002315A0"/>
    <w:rsid w:val="00247BFF"/>
    <w:rsid w:val="0026508E"/>
    <w:rsid w:val="002D4F8E"/>
    <w:rsid w:val="00341BE6"/>
    <w:rsid w:val="003B5D77"/>
    <w:rsid w:val="006206B1"/>
    <w:rsid w:val="00871E6A"/>
    <w:rsid w:val="00953140"/>
    <w:rsid w:val="00984E8B"/>
    <w:rsid w:val="00AB4718"/>
    <w:rsid w:val="00B22DA1"/>
    <w:rsid w:val="00B7763F"/>
    <w:rsid w:val="00BB343C"/>
    <w:rsid w:val="00CB426B"/>
    <w:rsid w:val="00CE1EDB"/>
    <w:rsid w:val="00E0208E"/>
    <w:rsid w:val="00E34929"/>
    <w:rsid w:val="00E86D45"/>
    <w:rsid w:val="00FA0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92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315A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4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7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242</Words>
  <Characters>1381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alessandro castiglioni</dc:creator>
  <cp:keywords/>
  <dc:description/>
  <cp:lastModifiedBy>user</cp:lastModifiedBy>
  <cp:revision>2</cp:revision>
  <cp:lastPrinted>2014-07-31T11:05:00Z</cp:lastPrinted>
  <dcterms:created xsi:type="dcterms:W3CDTF">2014-08-06T09:18:00Z</dcterms:created>
  <dcterms:modified xsi:type="dcterms:W3CDTF">2014-08-06T09:18:00Z</dcterms:modified>
</cp:coreProperties>
</file>